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10710"/>
      </w:tblGrid>
      <w:tr w:rsidR="00D64562" w:rsidRPr="002A4ED5" w14:paraId="5B033749" w14:textId="77777777" w:rsidTr="001C7B0E">
        <w:tc>
          <w:tcPr>
            <w:tcW w:w="868" w:type="pct"/>
            <w:vAlign w:val="bottom"/>
          </w:tcPr>
          <w:p w14:paraId="12897641" w14:textId="36C6F2E4" w:rsidR="002A4ED5" w:rsidRPr="002A4ED5" w:rsidRDefault="00625E81" w:rsidP="002A4ED5">
            <w:r>
              <w:t>Name</w:t>
            </w:r>
          </w:p>
        </w:tc>
        <w:tc>
          <w:tcPr>
            <w:tcW w:w="4132" w:type="pct"/>
            <w:tcBorders>
              <w:bottom w:val="single" w:sz="4" w:space="0" w:color="auto"/>
            </w:tcBorders>
            <w:vAlign w:val="bottom"/>
          </w:tcPr>
          <w:p w14:paraId="3E8A4EF1" w14:textId="77777777" w:rsidR="002A4ED5" w:rsidRPr="002A4ED5" w:rsidRDefault="002A4ED5" w:rsidP="002A4ED5"/>
        </w:tc>
      </w:tr>
      <w:tr w:rsidR="00D64562" w:rsidRPr="002A4ED5" w14:paraId="5E2F72BC" w14:textId="77777777" w:rsidTr="001C7B0E">
        <w:sdt>
          <w:sdtPr>
            <w:id w:val="1692185716"/>
            <w:placeholder>
              <w:docPart w:val="445A2315A564422C812286FA78D570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8" w:type="pct"/>
                <w:vAlign w:val="bottom"/>
              </w:tcPr>
              <w:p w14:paraId="256CCD27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132" w:type="pct"/>
            <w:tcBorders>
              <w:bottom w:val="single" w:sz="4" w:space="0" w:color="auto"/>
            </w:tcBorders>
            <w:vAlign w:val="bottom"/>
          </w:tcPr>
          <w:p w14:paraId="5A071EA4" w14:textId="77777777" w:rsidR="002A4ED5" w:rsidRPr="002A4ED5" w:rsidRDefault="002A4ED5" w:rsidP="002A4ED5"/>
        </w:tc>
      </w:tr>
      <w:tr w:rsidR="00D64562" w:rsidRPr="002A4ED5" w14:paraId="4E116972" w14:textId="77777777" w:rsidTr="001C7B0E">
        <w:sdt>
          <w:sdtPr>
            <w:id w:val="639315362"/>
            <w:placeholder>
              <w:docPart w:val="9354BA67094E4B47BAE37F932500D7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8" w:type="pct"/>
                <w:vAlign w:val="bottom"/>
              </w:tcPr>
              <w:p w14:paraId="5D518B7C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132" w:type="pct"/>
            <w:vAlign w:val="bottom"/>
          </w:tcPr>
          <w:p w14:paraId="1C60F12F" w14:textId="2DE7FA4B" w:rsidR="002A4ED5" w:rsidRPr="002A4ED5" w:rsidRDefault="00947916" w:rsidP="002A4E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79D5D4" wp14:editId="7F2D74EA">
                      <wp:simplePos x="0" y="0"/>
                      <wp:positionH relativeFrom="column">
                        <wp:posOffset>-40006</wp:posOffset>
                      </wp:positionH>
                      <wp:positionV relativeFrom="paragraph">
                        <wp:posOffset>257810</wp:posOffset>
                      </wp:positionV>
                      <wp:extent cx="6791325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91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29705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20.3pt" to="531.6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" strokecolor="#155078 [3204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D64562" w:rsidRPr="002A4ED5" w14:paraId="4E2565F1" w14:textId="77777777" w:rsidTr="001C7B0E">
        <w:tc>
          <w:tcPr>
            <w:tcW w:w="868" w:type="pct"/>
            <w:vAlign w:val="bottom"/>
          </w:tcPr>
          <w:p w14:paraId="030CCDE7" w14:textId="287DE57E" w:rsidR="001C7B0E" w:rsidRDefault="001C7B0E" w:rsidP="002A4ED5">
            <w:r>
              <w:t>Method of Payment</w:t>
            </w:r>
            <w:r w:rsidR="00BF6F1E">
              <w:t xml:space="preserve"> Visa or MC/#/Exp/CRV Code</w:t>
            </w:r>
          </w:p>
        </w:tc>
        <w:tc>
          <w:tcPr>
            <w:tcW w:w="4132" w:type="pct"/>
            <w:tcBorders>
              <w:bottom w:val="single" w:sz="4" w:space="0" w:color="auto"/>
            </w:tcBorders>
            <w:vAlign w:val="bottom"/>
          </w:tcPr>
          <w:p w14:paraId="1D43D3E9" w14:textId="77777777" w:rsidR="001C7B0E" w:rsidRPr="002A4ED5" w:rsidRDefault="001C7B0E" w:rsidP="002A4ED5"/>
        </w:tc>
      </w:tr>
    </w:tbl>
    <w:p w14:paraId="709A674A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376"/>
        <w:gridCol w:w="2342"/>
        <w:gridCol w:w="1619"/>
        <w:gridCol w:w="1617"/>
      </w:tblGrid>
      <w:tr w:rsidR="001C7B0E" w:rsidRPr="002A4ED5" w14:paraId="417741BA" w14:textId="77777777" w:rsidTr="00BF6F1E">
        <w:trPr>
          <w:trHeight w:val="331"/>
        </w:trPr>
        <w:tc>
          <w:tcPr>
            <w:tcW w:w="2847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CC96F9" w14:textId="6699D864" w:rsidR="001C7B0E" w:rsidRPr="002A4ED5" w:rsidRDefault="00D64562" w:rsidP="002A4ED5">
            <w:pPr>
              <w:pStyle w:val="TableHeaders"/>
            </w:pPr>
            <w:r>
              <w:t>Team(Ver/SA/WK)</w:t>
            </w:r>
          </w:p>
        </w:tc>
        <w:sdt>
          <w:sdtPr>
            <w:id w:val="405890554"/>
            <w:placeholder>
              <w:docPart w:val="AEA819B616A24869A85E9D0E27C832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</w:tcPr>
              <w:p w14:paraId="02C89E8F" w14:textId="77777777" w:rsidR="001C7B0E" w:rsidRPr="002A4ED5" w:rsidRDefault="001C7B0E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2924072971EC490C9A2F8702627E76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</w:tcPr>
              <w:p w14:paraId="65778E17" w14:textId="77777777" w:rsidR="001C7B0E" w:rsidRPr="002A4ED5" w:rsidRDefault="001C7B0E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3D02612F2C594AA1BE46ADCF2A1C9E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</w:tcPr>
              <w:p w14:paraId="369306C3" w14:textId="77777777" w:rsidR="001C7B0E" w:rsidRPr="002A4ED5" w:rsidRDefault="001C7B0E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1C7B0E" w:rsidRPr="002A4ED5" w14:paraId="092CC57A" w14:textId="77777777" w:rsidTr="00BF6F1E">
        <w:trPr>
          <w:trHeight w:val="331"/>
        </w:trPr>
        <w:tc>
          <w:tcPr>
            <w:tcW w:w="284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240699" w14:textId="77777777" w:rsidR="001C7B0E" w:rsidRPr="002A4ED5" w:rsidRDefault="001C7B0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0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F1DEF0D" w14:textId="77777777" w:rsidR="001C7B0E" w:rsidRPr="002A4ED5" w:rsidRDefault="001C7B0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2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68ACE6" w14:textId="77777777" w:rsidR="001C7B0E" w:rsidRPr="002A4ED5" w:rsidRDefault="001C7B0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2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BDD1F7" w14:textId="77777777" w:rsidR="001C7B0E" w:rsidRPr="002A4ED5" w:rsidRDefault="001C7B0E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1C7B0E" w:rsidRPr="002A4ED5" w14:paraId="65487501" w14:textId="77777777" w:rsidTr="00BF6F1E">
        <w:tc>
          <w:tcPr>
            <w:tcW w:w="284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6A8F09B" w14:textId="77777777" w:rsidR="001C7B0E" w:rsidRPr="002A4ED5" w:rsidRDefault="001C7B0E" w:rsidP="002A4ED5"/>
        </w:tc>
        <w:tc>
          <w:tcPr>
            <w:tcW w:w="9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A2345DF" w14:textId="77777777" w:rsidR="001C7B0E" w:rsidRPr="002A4ED5" w:rsidRDefault="001C7B0E" w:rsidP="002A4ED5"/>
        </w:tc>
        <w:tc>
          <w:tcPr>
            <w:tcW w:w="6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163C5481" w14:textId="77777777" w:rsidR="001C7B0E" w:rsidRPr="002A4ED5" w:rsidRDefault="001C7B0E" w:rsidP="002A4ED5"/>
        </w:tc>
        <w:tc>
          <w:tcPr>
            <w:tcW w:w="62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382A032" w14:textId="77777777" w:rsidR="001C7B0E" w:rsidRPr="002A4ED5" w:rsidRDefault="001C7B0E" w:rsidP="002A4ED5"/>
        </w:tc>
      </w:tr>
      <w:tr w:rsidR="001C7B0E" w:rsidRPr="002A4ED5" w14:paraId="71349238" w14:textId="77777777" w:rsidTr="00BF6F1E">
        <w:tc>
          <w:tcPr>
            <w:tcW w:w="28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B4755AC" w14:textId="77777777" w:rsidR="001C7B0E" w:rsidRPr="002A4ED5" w:rsidRDefault="001C7B0E" w:rsidP="002A4ED5"/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5AAE8A2A" w14:textId="77777777" w:rsidR="001C7B0E" w:rsidRPr="002A4ED5" w:rsidRDefault="001C7B0E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4F74F90" w14:textId="77777777" w:rsidR="001C7B0E" w:rsidRPr="002A4ED5" w:rsidRDefault="001C7B0E" w:rsidP="002A4ED5"/>
        </w:tc>
        <w:tc>
          <w:tcPr>
            <w:tcW w:w="6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4EB42D24" w14:textId="77777777" w:rsidR="001C7B0E" w:rsidRPr="002A4ED5" w:rsidRDefault="001C7B0E" w:rsidP="002A4ED5"/>
        </w:tc>
      </w:tr>
      <w:tr w:rsidR="001C7B0E" w:rsidRPr="002A4ED5" w14:paraId="6A37B022" w14:textId="77777777" w:rsidTr="00BF6F1E">
        <w:tc>
          <w:tcPr>
            <w:tcW w:w="28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F93F114" w14:textId="77777777" w:rsidR="001C7B0E" w:rsidRPr="002A4ED5" w:rsidRDefault="001C7B0E" w:rsidP="002A4ED5"/>
        </w:tc>
        <w:tc>
          <w:tcPr>
            <w:tcW w:w="9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29947132" w14:textId="77777777" w:rsidR="001C7B0E" w:rsidRPr="002A4ED5" w:rsidRDefault="001C7B0E" w:rsidP="002A4ED5"/>
        </w:tc>
        <w:tc>
          <w:tcPr>
            <w:tcW w:w="6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3EC75857" w14:textId="77777777" w:rsidR="001C7B0E" w:rsidRPr="002A4ED5" w:rsidRDefault="001C7B0E" w:rsidP="002A4ED5"/>
        </w:tc>
        <w:tc>
          <w:tcPr>
            <w:tcW w:w="62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0094DEE5" w14:textId="77777777" w:rsidR="001C7B0E" w:rsidRPr="002A4ED5" w:rsidRDefault="001C7B0E" w:rsidP="002A4ED5"/>
        </w:tc>
      </w:tr>
      <w:tr w:rsidR="001C7B0E" w:rsidRPr="002A4ED5" w14:paraId="562425CA" w14:textId="77777777" w:rsidTr="00BF6F1E">
        <w:tc>
          <w:tcPr>
            <w:tcW w:w="284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DD834C" w14:textId="77777777" w:rsidR="001C7B0E" w:rsidRPr="002A4ED5" w:rsidRDefault="001C7B0E" w:rsidP="002A4ED5"/>
        </w:tc>
        <w:tc>
          <w:tcPr>
            <w:tcW w:w="9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02BB58" w14:textId="77777777" w:rsidR="001C7B0E" w:rsidRPr="002A4ED5" w:rsidRDefault="001C7B0E" w:rsidP="002A4ED5"/>
        </w:tc>
        <w:sdt>
          <w:sdtPr>
            <w:id w:val="2064670704"/>
            <w:placeholder>
              <w:docPart w:val="A9355AAF35584AD9B458D51E14D71060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625" w:type="pct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auto"/>
                <w:vAlign w:val="bottom"/>
              </w:tcPr>
              <w:p w14:paraId="3FDA1CC6" w14:textId="77777777" w:rsidR="001C7B0E" w:rsidRPr="002A4ED5" w:rsidRDefault="001C7B0E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6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8EB0DF" w14:textId="77777777" w:rsidR="001C7B0E" w:rsidRPr="002A4ED5" w:rsidRDefault="001C7B0E" w:rsidP="002A4ED5">
            <w:pPr>
              <w:rPr>
                <w:b/>
              </w:rPr>
            </w:pPr>
          </w:p>
        </w:tc>
      </w:tr>
    </w:tbl>
    <w:p w14:paraId="43CA9ADD" w14:textId="1C5FC14E" w:rsidR="00806FF3" w:rsidRDefault="001C7B0E" w:rsidP="002A648D">
      <w:r>
        <w:rPr>
          <w:rFonts w:ascii="Helvetica" w:hAnsi="Helvetica"/>
          <w:color w:val="414141"/>
          <w:spacing w:val="8"/>
          <w:sz w:val="18"/>
          <w:szCs w:val="18"/>
          <w:shd w:val="clear" w:color="auto" w:fill="FFFFFF"/>
        </w:rPr>
        <w:t>P</w:t>
      </w:r>
      <w:r w:rsidR="00004B73" w:rsidRPr="002B0E1E">
        <w:rPr>
          <w:rFonts w:ascii="Helvetica" w:hAnsi="Helvetica"/>
          <w:color w:val="414141"/>
          <w:spacing w:val="8"/>
          <w:sz w:val="18"/>
          <w:szCs w:val="18"/>
          <w:shd w:val="clear" w:color="auto" w:fill="FFFFFF"/>
        </w:rPr>
        <w:t xml:space="preserve">lease send </w:t>
      </w:r>
      <w:r w:rsidRPr="001C7B0E">
        <w:rPr>
          <w:rFonts w:ascii="Helvetica" w:hAnsi="Helvetica"/>
          <w:color w:val="414141"/>
          <w:spacing w:val="8"/>
          <w:sz w:val="18"/>
          <w:szCs w:val="18"/>
          <w:shd w:val="clear" w:color="auto" w:fill="FFFFFF"/>
        </w:rPr>
        <w:t>high resolution picture</w:t>
      </w:r>
      <w:r>
        <w:rPr>
          <w:rFonts w:ascii="Helvetica" w:hAnsi="Helvetica"/>
          <w:color w:val="414141"/>
          <w:spacing w:val="8"/>
          <w:sz w:val="18"/>
          <w:szCs w:val="18"/>
          <w:shd w:val="clear" w:color="auto" w:fill="FFFFFF"/>
        </w:rPr>
        <w:t xml:space="preserve"> </w:t>
      </w:r>
      <w:r w:rsidR="00004B73" w:rsidRPr="002B0E1E">
        <w:rPr>
          <w:rFonts w:ascii="Helvetica" w:hAnsi="Helvetica"/>
          <w:color w:val="414141"/>
          <w:spacing w:val="8"/>
          <w:sz w:val="18"/>
          <w:szCs w:val="18"/>
          <w:shd w:val="clear" w:color="auto" w:fill="FFFFFF"/>
        </w:rPr>
        <w:t>to</w:t>
      </w:r>
      <w:r w:rsidR="00522E88">
        <w:t xml:space="preserve"> </w:t>
      </w:r>
      <w:hyperlink r:id="rId11" w:history="1">
        <w:r w:rsidR="00BF6F1E" w:rsidRPr="002046D7">
          <w:rPr>
            <w:rStyle w:val="Hyperlink"/>
          </w:rPr>
          <w:t>vipershockeytix@gmail.com</w:t>
        </w:r>
      </w:hyperlink>
    </w:p>
    <w:p w14:paraId="3ECC3005" w14:textId="77777777" w:rsidR="00BF6F1E" w:rsidRDefault="00BF6F1E" w:rsidP="002A648D">
      <w:pPr>
        <w:rPr>
          <w:rFonts w:ascii="Helvetica" w:hAnsi="Helvetica"/>
          <w:color w:val="414141"/>
          <w:spacing w:val="8"/>
          <w:sz w:val="18"/>
          <w:szCs w:val="18"/>
          <w:shd w:val="clear" w:color="auto" w:fill="FFFFFF"/>
        </w:rPr>
      </w:pPr>
    </w:p>
    <w:p w14:paraId="6236F421" w14:textId="3C6CBDF5" w:rsidR="001C7B0E" w:rsidRPr="00562601" w:rsidRDefault="001C7B0E" w:rsidP="002A648D"/>
    <w:sectPr w:rsidR="001C7B0E" w:rsidRPr="00562601" w:rsidSect="006250A2">
      <w:headerReference w:type="default" r:id="rId12"/>
      <w:footerReference w:type="default" r:id="rId13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EBFB1E" w14:textId="77777777" w:rsidR="006A7563" w:rsidRDefault="006A7563" w:rsidP="00650259">
      <w:pPr>
        <w:spacing w:line="240" w:lineRule="auto"/>
      </w:pPr>
      <w:r>
        <w:separator/>
      </w:r>
    </w:p>
  </w:endnote>
  <w:endnote w:type="continuationSeparator" w:id="0">
    <w:p w14:paraId="501718A5" w14:textId="77777777" w:rsidR="006A7563" w:rsidRDefault="006A756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C21D788-5157-4CC6-80C9-31CA9DAA87E2}"/>
    <w:embedBold r:id="rId2" w:fontKey="{DD539D8D-305E-4C3B-AEEF-29CA2C2F521E}"/>
    <w:embedItalic r:id="rId3" w:fontKey="{79290A2C-F8BE-4F9A-B50C-5CC7A30769A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31276E7-8A93-4D4D-894B-0EF5D2A62738}"/>
    <w:embedBold r:id="rId5" w:fontKey="{EDF6FC4C-DB4B-4750-A919-A1BB15DA58D7}"/>
    <w:embedItalic r:id="rId6" w:fontKey="{713D3DCD-FB7D-43AE-9407-B40BFC7184C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534A712-2A2F-41F5-9E7F-3538A899D6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43AC7F2-C7A5-446E-B251-0245A37F125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0D2D215-1155-44F8-AC03-34E670FB0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8100"/>
      <w:gridCol w:w="4860"/>
    </w:tblGrid>
    <w:tr w:rsidR="00004B73" w:rsidRPr="00562601" w14:paraId="52A64A3D" w14:textId="77777777" w:rsidTr="00004B73">
      <w:tc>
        <w:tcPr>
          <w:tcW w:w="3125" w:type="pct"/>
        </w:tcPr>
        <w:p w14:paraId="575DD98E" w14:textId="587A6AF5" w:rsidR="00004B73" w:rsidRPr="002A648D" w:rsidRDefault="00004B73" w:rsidP="00004B73">
          <w:pPr>
            <w:pStyle w:val="Footer"/>
          </w:pPr>
        </w:p>
      </w:tc>
      <w:tc>
        <w:tcPr>
          <w:tcW w:w="1875" w:type="pct"/>
        </w:tcPr>
        <w:p w14:paraId="46700616" w14:textId="0F3E1D73" w:rsidR="00004B73" w:rsidRPr="00562601" w:rsidRDefault="00004B73" w:rsidP="00004B73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507AF49B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DB23A" w14:textId="77777777" w:rsidR="006A7563" w:rsidRDefault="006A7563" w:rsidP="00650259">
      <w:pPr>
        <w:spacing w:line="240" w:lineRule="auto"/>
      </w:pPr>
      <w:r>
        <w:separator/>
      </w:r>
    </w:p>
  </w:footnote>
  <w:footnote w:type="continuationSeparator" w:id="0">
    <w:p w14:paraId="38B82B2E" w14:textId="77777777" w:rsidR="006A7563" w:rsidRDefault="006A756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shd w:val="clear" w:color="auto" w:fill="002060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421A4B7D" w14:textId="77777777" w:rsidTr="00BF6F1E">
      <w:trPr>
        <w:trHeight w:val="990"/>
      </w:trPr>
      <w:tc>
        <w:tcPr>
          <w:tcW w:w="451" w:type="pct"/>
          <w:shd w:val="clear" w:color="auto" w:fill="002060"/>
          <w:vAlign w:val="center"/>
        </w:tcPr>
        <w:p w14:paraId="109389D5" w14:textId="2778990C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002060"/>
          <w:vAlign w:val="center"/>
        </w:tcPr>
        <w:p w14:paraId="071B6C66" w14:textId="46D182CD" w:rsidR="00562601" w:rsidRPr="002B69B4" w:rsidRDefault="00BF6F1E" w:rsidP="002B69B4">
          <w:pPr>
            <w:pStyle w:val="Header"/>
          </w:pPr>
          <w:proofErr w:type="gramStart"/>
          <w:r>
            <w:t xml:space="preserve">Vernon </w:t>
          </w:r>
          <w:r w:rsidR="00004B73">
            <w:t xml:space="preserve"> Hub</w:t>
          </w:r>
          <w:proofErr w:type="gramEnd"/>
          <w:r w:rsidR="00004B73">
            <w:t xml:space="preserve"> – Fan’s in the Seat Order Form</w:t>
          </w:r>
        </w:p>
      </w:tc>
    </w:tr>
  </w:tbl>
  <w:p w14:paraId="05CECA5D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B73"/>
    <w:rsid w:val="00003B30"/>
    <w:rsid w:val="00004B73"/>
    <w:rsid w:val="00045CA6"/>
    <w:rsid w:val="00052382"/>
    <w:rsid w:val="0006568A"/>
    <w:rsid w:val="00076F0F"/>
    <w:rsid w:val="00084253"/>
    <w:rsid w:val="000D1F49"/>
    <w:rsid w:val="000F5C88"/>
    <w:rsid w:val="001727CA"/>
    <w:rsid w:val="001C7B0E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642BD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22E88"/>
    <w:rsid w:val="00562601"/>
    <w:rsid w:val="0057256E"/>
    <w:rsid w:val="00577E06"/>
    <w:rsid w:val="00582B1C"/>
    <w:rsid w:val="005A3BF7"/>
    <w:rsid w:val="005F2035"/>
    <w:rsid w:val="005F7990"/>
    <w:rsid w:val="006250A2"/>
    <w:rsid w:val="00625E81"/>
    <w:rsid w:val="0063739C"/>
    <w:rsid w:val="00650259"/>
    <w:rsid w:val="006A7563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47916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BF6F1E"/>
    <w:rsid w:val="00C003BA"/>
    <w:rsid w:val="00C427EB"/>
    <w:rsid w:val="00C46878"/>
    <w:rsid w:val="00C81922"/>
    <w:rsid w:val="00C9572C"/>
    <w:rsid w:val="00CB4A51"/>
    <w:rsid w:val="00CD4532"/>
    <w:rsid w:val="00CD47B0"/>
    <w:rsid w:val="00CE6104"/>
    <w:rsid w:val="00CE7918"/>
    <w:rsid w:val="00D16163"/>
    <w:rsid w:val="00D64562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1C7E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1C7B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ipershockeytix@gmail.co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mpj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45A2315A564422C812286FA78D57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5D42E-5B9D-47DC-9FA1-A7414C4FA1B6}"/>
      </w:docPartPr>
      <w:docPartBody>
        <w:p w:rsidR="00E9481F" w:rsidRDefault="009D0625">
          <w:pPr>
            <w:pStyle w:val="445A2315A564422C812286FA78D57046"/>
          </w:pPr>
          <w:r w:rsidRPr="002A4ED5">
            <w:t>Phone</w:t>
          </w:r>
        </w:p>
      </w:docPartBody>
    </w:docPart>
    <w:docPart>
      <w:docPartPr>
        <w:name w:val="9354BA67094E4B47BAE37F932500D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2A216-2869-4E72-8068-47FB470A4157}"/>
      </w:docPartPr>
      <w:docPartBody>
        <w:p w:rsidR="00E9481F" w:rsidRDefault="009D0625">
          <w:pPr>
            <w:pStyle w:val="9354BA67094E4B47BAE37F932500D756"/>
          </w:pPr>
          <w:r w:rsidRPr="002A4ED5">
            <w:t>Email</w:t>
          </w:r>
        </w:p>
      </w:docPartBody>
    </w:docPart>
    <w:docPart>
      <w:docPartPr>
        <w:name w:val="AEA819B616A24869A85E9D0E27C83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7C2C9-7975-4CA7-A322-EFAFC6EF8B02}"/>
      </w:docPartPr>
      <w:docPartBody>
        <w:p w:rsidR="00E9481F" w:rsidRDefault="009D0625" w:rsidP="009D0625">
          <w:pPr>
            <w:pStyle w:val="AEA819B616A24869A85E9D0E27C83213"/>
          </w:pPr>
          <w:r w:rsidRPr="002A4ED5">
            <w:t>Quantity</w:t>
          </w:r>
        </w:p>
      </w:docPartBody>
    </w:docPart>
    <w:docPart>
      <w:docPartPr>
        <w:name w:val="2924072971EC490C9A2F8702627E7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5AC73D-2384-41C7-AB8D-FBB66F54419D}"/>
      </w:docPartPr>
      <w:docPartBody>
        <w:p w:rsidR="00E9481F" w:rsidRDefault="009D0625" w:rsidP="009D0625">
          <w:pPr>
            <w:pStyle w:val="2924072971EC490C9A2F8702627E7694"/>
          </w:pPr>
          <w:r w:rsidRPr="002A4ED5">
            <w:t>Unit Price</w:t>
          </w:r>
        </w:p>
      </w:docPartBody>
    </w:docPart>
    <w:docPart>
      <w:docPartPr>
        <w:name w:val="3D02612F2C594AA1BE46ADCF2A1C9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4C78A-13A7-4801-B47B-4F14CA247ABF}"/>
      </w:docPartPr>
      <w:docPartBody>
        <w:p w:rsidR="00E9481F" w:rsidRDefault="009D0625" w:rsidP="009D0625">
          <w:pPr>
            <w:pStyle w:val="3D02612F2C594AA1BE46ADCF2A1C9E61"/>
          </w:pPr>
          <w:r w:rsidRPr="002A4ED5">
            <w:t>Amount</w:t>
          </w:r>
        </w:p>
      </w:docPartBody>
    </w:docPart>
    <w:docPart>
      <w:docPartPr>
        <w:name w:val="A9355AAF35584AD9B458D51E14D71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5A6D0-821D-46B5-A19C-135708C1F2AD}"/>
      </w:docPartPr>
      <w:docPartBody>
        <w:p w:rsidR="00E9481F" w:rsidRDefault="009D0625" w:rsidP="009D0625">
          <w:pPr>
            <w:pStyle w:val="A9355AAF35584AD9B458D51E14D71060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625"/>
    <w:rsid w:val="00196400"/>
    <w:rsid w:val="009D0625"/>
    <w:rsid w:val="00E9481F"/>
    <w:rsid w:val="00ED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45A2315A564422C812286FA78D57046">
    <w:name w:val="445A2315A564422C812286FA78D57046"/>
  </w:style>
  <w:style w:type="paragraph" w:customStyle="1" w:styleId="9354BA67094E4B47BAE37F932500D756">
    <w:name w:val="9354BA67094E4B47BAE37F932500D756"/>
  </w:style>
  <w:style w:type="paragraph" w:customStyle="1" w:styleId="AEA819B616A24869A85E9D0E27C83213">
    <w:name w:val="AEA819B616A24869A85E9D0E27C83213"/>
    <w:rsid w:val="009D0625"/>
  </w:style>
  <w:style w:type="paragraph" w:customStyle="1" w:styleId="2924072971EC490C9A2F8702627E7694">
    <w:name w:val="2924072971EC490C9A2F8702627E7694"/>
    <w:rsid w:val="009D0625"/>
  </w:style>
  <w:style w:type="paragraph" w:customStyle="1" w:styleId="3D02612F2C594AA1BE46ADCF2A1C9E61">
    <w:name w:val="3D02612F2C594AA1BE46ADCF2A1C9E61"/>
    <w:rsid w:val="009D0625"/>
  </w:style>
  <w:style w:type="paragraph" w:customStyle="1" w:styleId="A9355AAF35584AD9B458D51E14D71060">
    <w:name w:val="A9355AAF35584AD9B458D51E14D71060"/>
    <w:rsid w:val="009D06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2021-03-25T19:47:00Z</dcterms:created>
  <dcterms:modified xsi:type="dcterms:W3CDTF">2021-03-25T19:48:00Z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